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6A5" w:rsidRDefault="00F76E2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0031" behindDoc="0" locked="0" layoutInCell="1" allowOverlap="1">
                <wp:simplePos x="0" y="0"/>
                <wp:positionH relativeFrom="page">
                  <wp:posOffset>7589520</wp:posOffset>
                </wp:positionH>
                <wp:positionV relativeFrom="page">
                  <wp:posOffset>6964680</wp:posOffset>
                </wp:positionV>
                <wp:extent cx="1965960" cy="320040"/>
                <wp:effectExtent l="0" t="0" r="0" b="10160"/>
                <wp:wrapThrough wrapText="bothSides">
                  <wp:wrapPolygon edited="0">
                    <wp:start x="279" y="0"/>
                    <wp:lineTo x="279" y="20571"/>
                    <wp:lineTo x="20930" y="20571"/>
                    <wp:lineTo x="20930" y="0"/>
                    <wp:lineTo x="279" y="0"/>
                  </wp:wrapPolygon>
                </wp:wrapThrough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596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6E2C" w:rsidRDefault="00F76E2C">
                            <w:r>
                              <w:t xml:space="preserve">Linden Hills Farmers Market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9" o:spid="_x0000_s1026" type="#_x0000_t202" style="position:absolute;margin-left:597.6pt;margin-top:548.4pt;width:154.8pt;height:25.2pt;z-index:2516900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" mv:complextextbox="1" filled="f" stroked="f">
                <v:textbox>
                  <w:txbxContent>
                    <w:p w:rsidR="00F76E2C" w:rsidRDefault="00F76E2C">
                      <w:r>
                        <w:t xml:space="preserve">Linden Hills Farmers Market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007" behindDoc="0" locked="0" layoutInCell="1" allowOverlap="1">
            <wp:simplePos x="0" y="0"/>
            <wp:positionH relativeFrom="page">
              <wp:posOffset>7402830</wp:posOffset>
            </wp:positionH>
            <wp:positionV relativeFrom="page">
              <wp:posOffset>593090</wp:posOffset>
            </wp:positionV>
            <wp:extent cx="802640" cy="789940"/>
            <wp:effectExtent l="0" t="0" r="10160" b="0"/>
            <wp:wrapThrough wrapText="bothSides">
              <wp:wrapPolygon edited="0">
                <wp:start x="10937" y="0"/>
                <wp:lineTo x="9570" y="2084"/>
                <wp:lineTo x="5468" y="11113"/>
                <wp:lineTo x="0" y="17363"/>
                <wp:lineTo x="0" y="20836"/>
                <wp:lineTo x="4101" y="20836"/>
                <wp:lineTo x="4785" y="20836"/>
                <wp:lineTo x="15722" y="11113"/>
                <wp:lineTo x="21190" y="9723"/>
                <wp:lineTo x="21190" y="2084"/>
                <wp:lineTo x="14354" y="0"/>
                <wp:lineTo x="10937" y="0"/>
              </wp:wrapPolygon>
            </wp:wrapThrough>
            <wp:docPr id="38" name="Picture 38" descr="Macintosh HD:Applications:Microsoft Office 2011:Office:Media:Clipart: Household.localized:AA009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Applications:Microsoft Office 2011:Office:Media:Clipart: Household.localized:AA0096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83" behindDoc="0" locked="0" layoutInCell="1" allowOverlap="1">
            <wp:simplePos x="0" y="0"/>
            <wp:positionH relativeFrom="page">
              <wp:posOffset>8341995</wp:posOffset>
            </wp:positionH>
            <wp:positionV relativeFrom="page">
              <wp:posOffset>1468755</wp:posOffset>
            </wp:positionV>
            <wp:extent cx="1188085" cy="969645"/>
            <wp:effectExtent l="0" t="0" r="5715" b="0"/>
            <wp:wrapThrough wrapText="bothSides">
              <wp:wrapPolygon edited="0">
                <wp:start x="10159" y="0"/>
                <wp:lineTo x="1847" y="4527"/>
                <wp:lineTo x="0" y="6224"/>
                <wp:lineTo x="0" y="10750"/>
                <wp:lineTo x="1847" y="18672"/>
                <wp:lineTo x="12930" y="20935"/>
                <wp:lineTo x="14315" y="20935"/>
                <wp:lineTo x="17548" y="20935"/>
                <wp:lineTo x="18010" y="20935"/>
                <wp:lineTo x="20319" y="18106"/>
                <wp:lineTo x="21242" y="13014"/>
                <wp:lineTo x="21242" y="7921"/>
                <wp:lineTo x="15701" y="1132"/>
                <wp:lineTo x="13854" y="0"/>
                <wp:lineTo x="10159" y="0"/>
              </wp:wrapPolygon>
            </wp:wrapThrough>
            <wp:docPr id="36" name="Picture 36" descr="Macintosh HD:Applications:Microsoft Office 2011:Office:Media:Clipart: Household.localized:BU004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Household.localized:BU0043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6C">
        <w:rPr>
          <w:noProof/>
        </w:rPr>
        <w:drawing>
          <wp:anchor distT="0" distB="0" distL="114300" distR="114300" simplePos="0" relativeHeight="251686959" behindDoc="0" locked="0" layoutInCell="1" allowOverlap="1">
            <wp:simplePos x="0" y="0"/>
            <wp:positionH relativeFrom="page">
              <wp:posOffset>7221220</wp:posOffset>
            </wp:positionH>
            <wp:positionV relativeFrom="page">
              <wp:posOffset>1508760</wp:posOffset>
            </wp:positionV>
            <wp:extent cx="708025" cy="1029970"/>
            <wp:effectExtent l="0" t="0" r="3175" b="11430"/>
            <wp:wrapThrough wrapText="bothSides">
              <wp:wrapPolygon edited="0">
                <wp:start x="7749" y="0"/>
                <wp:lineTo x="0" y="0"/>
                <wp:lineTo x="0" y="2131"/>
                <wp:lineTo x="6199" y="8523"/>
                <wp:lineTo x="6974" y="17046"/>
                <wp:lineTo x="3100" y="18644"/>
                <wp:lineTo x="3100" y="20774"/>
                <wp:lineTo x="7749" y="21307"/>
                <wp:lineTo x="13948" y="21307"/>
                <wp:lineTo x="17822" y="20242"/>
                <wp:lineTo x="17822" y="17578"/>
                <wp:lineTo x="13948" y="17046"/>
                <wp:lineTo x="14723" y="8523"/>
                <wp:lineTo x="20922" y="1598"/>
                <wp:lineTo x="20922" y="0"/>
                <wp:lineTo x="15498" y="0"/>
                <wp:lineTo x="7749" y="0"/>
              </wp:wrapPolygon>
            </wp:wrapThrough>
            <wp:docPr id="35" name="Picture 35" descr="Macintosh HD:Applications:Microsoft Office 2011:Office:Media:Clipart: Food &amp; Dining.localized:FD00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Applications:Microsoft Office 2011:Office:Media:Clipart: Food &amp; Dining.localized:FD0000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6C">
        <w:rPr>
          <w:noProof/>
        </w:rPr>
        <w:drawing>
          <wp:anchor distT="0" distB="0" distL="114300" distR="114300" simplePos="0" relativeHeight="251685935" behindDoc="0" locked="0" layoutInCell="1" allowOverlap="1">
            <wp:simplePos x="0" y="0"/>
            <wp:positionH relativeFrom="page">
              <wp:posOffset>8508365</wp:posOffset>
            </wp:positionH>
            <wp:positionV relativeFrom="page">
              <wp:posOffset>457200</wp:posOffset>
            </wp:positionV>
            <wp:extent cx="1047115" cy="764540"/>
            <wp:effectExtent l="0" t="0" r="0" b="0"/>
            <wp:wrapThrough wrapText="bothSides">
              <wp:wrapPolygon edited="0">
                <wp:start x="7335" y="0"/>
                <wp:lineTo x="0" y="1435"/>
                <wp:lineTo x="0" y="20093"/>
                <wp:lineTo x="6811" y="20811"/>
                <wp:lineTo x="13099" y="20811"/>
                <wp:lineTo x="17290" y="20811"/>
                <wp:lineTo x="20958" y="16505"/>
                <wp:lineTo x="20958" y="1435"/>
                <wp:lineTo x="15195" y="0"/>
                <wp:lineTo x="7335" y="0"/>
              </wp:wrapPolygon>
            </wp:wrapThrough>
            <wp:docPr id="34" name="Picture 34" descr="Macintosh HD:Applications:Microsoft Office 2011:Office:Media:Clipart: Food &amp; Dining.localized:AA049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Food &amp; Dining.localized:AA04975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4300" distR="114300" simplePos="0" relativeHeight="251684911" behindDoc="0" locked="0" layoutInCell="1" allowOverlap="1" wp14:anchorId="62FAF62D" wp14:editId="50C3010D">
            <wp:simplePos x="0" y="0"/>
            <wp:positionH relativeFrom="page">
              <wp:posOffset>8769985</wp:posOffset>
            </wp:positionH>
            <wp:positionV relativeFrom="page">
              <wp:posOffset>-4458335</wp:posOffset>
            </wp:positionV>
            <wp:extent cx="945515" cy="1374775"/>
            <wp:effectExtent l="0" t="0" r="0" b="0"/>
            <wp:wrapThrough wrapText="bothSides">
              <wp:wrapPolygon edited="0">
                <wp:start x="580" y="0"/>
                <wp:lineTo x="0" y="798"/>
                <wp:lineTo x="0" y="1596"/>
                <wp:lineTo x="5222" y="6784"/>
                <wp:lineTo x="8124" y="13170"/>
                <wp:lineTo x="2901" y="19156"/>
                <wp:lineTo x="2901" y="19954"/>
                <wp:lineTo x="6963" y="21151"/>
                <wp:lineTo x="8704" y="21151"/>
                <wp:lineTo x="12185" y="21151"/>
                <wp:lineTo x="13926" y="21151"/>
                <wp:lineTo x="17988" y="19954"/>
                <wp:lineTo x="18568" y="19555"/>
                <wp:lineTo x="12766" y="13170"/>
                <wp:lineTo x="15667" y="6784"/>
                <wp:lineTo x="20889" y="1596"/>
                <wp:lineTo x="20889" y="0"/>
                <wp:lineTo x="580" y="0"/>
              </wp:wrapPolygon>
            </wp:wrapThrough>
            <wp:docPr id="33" name="Picture 33" descr="Macintosh HD:Applications:Microsoft Office 2011:Office:Media:Clipart: Food &amp; Dining.localized:FD00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Applications:Microsoft Office 2011:Office:Media:Clipart: Food &amp; Dining.localized:FD0000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4300" distR="114300" simplePos="0" relativeHeight="251682863" behindDoc="0" locked="0" layoutInCell="1" allowOverlap="1" wp14:anchorId="22FFF905" wp14:editId="51010AAF">
            <wp:simplePos x="0" y="0"/>
            <wp:positionH relativeFrom="page">
              <wp:posOffset>8966200</wp:posOffset>
            </wp:positionH>
            <wp:positionV relativeFrom="page">
              <wp:posOffset>-3803015</wp:posOffset>
            </wp:positionV>
            <wp:extent cx="1675765" cy="1106170"/>
            <wp:effectExtent l="0" t="0" r="635" b="11430"/>
            <wp:wrapThrough wrapText="bothSides">
              <wp:wrapPolygon edited="0">
                <wp:start x="2292" y="0"/>
                <wp:lineTo x="0" y="2480"/>
                <wp:lineTo x="0" y="11408"/>
                <wp:lineTo x="15715" y="21327"/>
                <wp:lineTo x="16370" y="21327"/>
                <wp:lineTo x="18662" y="21327"/>
                <wp:lineTo x="19644" y="21327"/>
                <wp:lineTo x="19971" y="17855"/>
                <wp:lineTo x="19644" y="15871"/>
                <wp:lineTo x="21281" y="13392"/>
                <wp:lineTo x="21281" y="9920"/>
                <wp:lineTo x="20299" y="6944"/>
                <wp:lineTo x="8840" y="496"/>
                <wp:lineTo x="6221" y="0"/>
                <wp:lineTo x="2292" y="0"/>
              </wp:wrapPolygon>
            </wp:wrapThrough>
            <wp:docPr id="70" name="Picture 70" descr="Macintosh HD:Applications:Microsoft Office 2011:Office:Media:Clipart: Food &amp; Dining.localized:FD004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Applications:Microsoft Office 2011:Office:Media:Clipart: Food &amp; Dining.localized:FD0047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4300" distR="114300" simplePos="0" relativeHeight="251680815" behindDoc="0" locked="0" layoutInCell="1" allowOverlap="1" wp14:anchorId="320F33CD" wp14:editId="0C42FFB1">
            <wp:simplePos x="0" y="0"/>
            <wp:positionH relativeFrom="page">
              <wp:posOffset>9882505</wp:posOffset>
            </wp:positionH>
            <wp:positionV relativeFrom="page">
              <wp:posOffset>-4153535</wp:posOffset>
            </wp:positionV>
            <wp:extent cx="945515" cy="1374775"/>
            <wp:effectExtent l="0" t="0" r="0" b="0"/>
            <wp:wrapThrough wrapText="bothSides">
              <wp:wrapPolygon edited="0">
                <wp:start x="580" y="0"/>
                <wp:lineTo x="0" y="798"/>
                <wp:lineTo x="0" y="1596"/>
                <wp:lineTo x="5222" y="6784"/>
                <wp:lineTo x="8124" y="13170"/>
                <wp:lineTo x="2901" y="19156"/>
                <wp:lineTo x="2901" y="19954"/>
                <wp:lineTo x="6963" y="21151"/>
                <wp:lineTo x="8704" y="21151"/>
                <wp:lineTo x="12185" y="21151"/>
                <wp:lineTo x="13926" y="21151"/>
                <wp:lineTo x="17988" y="19954"/>
                <wp:lineTo x="18568" y="19555"/>
                <wp:lineTo x="12766" y="13170"/>
                <wp:lineTo x="15667" y="6784"/>
                <wp:lineTo x="20889" y="1596"/>
                <wp:lineTo x="20889" y="0"/>
                <wp:lineTo x="580" y="0"/>
              </wp:wrapPolygon>
            </wp:wrapThrough>
            <wp:docPr id="32" name="Picture 32" descr="Macintosh HD:Applications:Microsoft Office 2011:Office:Media:Clipart: Food &amp; Dining.localized:FD00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Applications:Microsoft Office 2011:Office:Media:Clipart: Food &amp; Dining.localized:FD0000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4300" distR="114300" simplePos="0" relativeHeight="251678767" behindDoc="0" locked="0" layoutInCell="1" allowOverlap="1" wp14:anchorId="23446107" wp14:editId="114B00D8">
            <wp:simplePos x="0" y="0"/>
            <wp:positionH relativeFrom="page">
              <wp:posOffset>9227185</wp:posOffset>
            </wp:positionH>
            <wp:positionV relativeFrom="page">
              <wp:posOffset>-1943735</wp:posOffset>
            </wp:positionV>
            <wp:extent cx="945515" cy="1374775"/>
            <wp:effectExtent l="0" t="0" r="0" b="0"/>
            <wp:wrapThrough wrapText="bothSides">
              <wp:wrapPolygon edited="0">
                <wp:start x="580" y="0"/>
                <wp:lineTo x="0" y="798"/>
                <wp:lineTo x="0" y="1596"/>
                <wp:lineTo x="5222" y="6784"/>
                <wp:lineTo x="8124" y="13170"/>
                <wp:lineTo x="2901" y="19156"/>
                <wp:lineTo x="2901" y="19954"/>
                <wp:lineTo x="6963" y="21151"/>
                <wp:lineTo x="8704" y="21151"/>
                <wp:lineTo x="12185" y="21151"/>
                <wp:lineTo x="13926" y="21151"/>
                <wp:lineTo x="17988" y="19954"/>
                <wp:lineTo x="18568" y="19555"/>
                <wp:lineTo x="12766" y="13170"/>
                <wp:lineTo x="15667" y="6784"/>
                <wp:lineTo x="20889" y="1596"/>
                <wp:lineTo x="20889" y="0"/>
                <wp:lineTo x="580" y="0"/>
              </wp:wrapPolygon>
            </wp:wrapThrough>
            <wp:docPr id="67" name="Picture 67" descr="Macintosh HD:Applications:Microsoft Office 2011:Office:Media:Clipart: Food &amp; Dining.localized:FD00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Applications:Microsoft Office 2011:Office:Media:Clipart: Food &amp; Dining.localized:FD00006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mc:AlternateContent>
          <mc:Choice Requires="wps">
            <w:drawing>
              <wp:anchor distT="0" distB="0" distL="114300" distR="114300" simplePos="0" relativeHeight="251676719" behindDoc="0" locked="0" layoutInCell="1" allowOverlap="1">
                <wp:simplePos x="0" y="0"/>
                <wp:positionH relativeFrom="page">
                  <wp:posOffset>7147560</wp:posOffset>
                </wp:positionH>
                <wp:positionV relativeFrom="page">
                  <wp:posOffset>2536190</wp:posOffset>
                </wp:positionV>
                <wp:extent cx="2362200" cy="2934970"/>
                <wp:effectExtent l="0" t="0" r="0" b="11430"/>
                <wp:wrapThrough wrapText="bothSides">
                  <wp:wrapPolygon edited="0">
                    <wp:start x="232" y="0"/>
                    <wp:lineTo x="232" y="21497"/>
                    <wp:lineTo x="21135" y="21497"/>
                    <wp:lineTo x="21135" y="0"/>
                    <wp:lineTo x="232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93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96C" w:rsidRDefault="0013296C" w:rsidP="00E916A5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916A5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Ineligible Items</w:t>
                            </w:r>
                          </w:p>
                          <w:p w:rsidR="0013296C" w:rsidRDefault="0013296C" w:rsidP="00E916A5">
                            <w:pPr>
                              <w:jc w:val="center"/>
                              <w:rPr>
                                <w:color w:val="FFFFFF" w:themeColor="background1"/>
                                <w:u w:val="single"/>
                              </w:rPr>
                            </w:pP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Non-food Items:</w:t>
                            </w: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Cigarettes &amp; Tobacco Products</w:t>
                            </w: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Beer, Wine, Alcohol</w:t>
                            </w: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Pet Food</w:t>
                            </w: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Household Supplies</w:t>
                            </w: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Vitamins &amp; Minerals (supplements)</w:t>
                            </w: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Foods Eaten at the Market </w:t>
                            </w:r>
                          </w:p>
                          <w:p w:rsidR="0013296C" w:rsidRDefault="0013296C" w:rsidP="00E916A5">
                            <w:pPr>
                              <w:spacing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Hot Foods (prepared) </w:t>
                            </w:r>
                          </w:p>
                          <w:p w:rsidR="0013296C" w:rsidRPr="00E916A5" w:rsidRDefault="0013296C" w:rsidP="00E916A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562.8pt;margin-top:199.7pt;width:186pt;height:231.1pt;z-index:251676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" mv:complextextbox="1" filled="f" stroked="f">
                <v:textbox>
                  <w:txbxContent>
                    <w:p w:rsidR="0013296C" w:rsidRDefault="0013296C" w:rsidP="00E916A5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E916A5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Ineligible Items</w:t>
                      </w:r>
                    </w:p>
                    <w:p w:rsidR="0013296C" w:rsidRDefault="0013296C" w:rsidP="00E916A5">
                      <w:pPr>
                        <w:jc w:val="center"/>
                        <w:rPr>
                          <w:color w:val="FFFFFF" w:themeColor="background1"/>
                          <w:u w:val="single"/>
                        </w:rPr>
                      </w:pP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Non-food Items:</w:t>
                      </w: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Cigarettes &amp; Tobacco Products</w:t>
                      </w: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Beer, Wine, Alcohol</w:t>
                      </w: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Pet Food</w:t>
                      </w: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Household Supplies</w:t>
                      </w: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Vitamins &amp; Minerals (supplements)</w:t>
                      </w: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Foods Eaten at the Market </w:t>
                      </w:r>
                    </w:p>
                    <w:p w:rsidR="0013296C" w:rsidRDefault="0013296C" w:rsidP="00E916A5">
                      <w:pPr>
                        <w:spacing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Hot Foods (prepared) </w:t>
                      </w:r>
                    </w:p>
                    <w:p w:rsidR="0013296C" w:rsidRPr="00E916A5" w:rsidRDefault="0013296C" w:rsidP="00E916A5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16A5">
        <w:rPr>
          <w:noProof/>
        </w:rPr>
        <w:drawing>
          <wp:anchor distT="0" distB="0" distL="114300" distR="114300" simplePos="0" relativeHeight="251675695" behindDoc="0" locked="0" layoutInCell="1" allowOverlap="1" wp14:anchorId="6473B91A" wp14:editId="46910824">
            <wp:simplePos x="0" y="0"/>
            <wp:positionH relativeFrom="page">
              <wp:posOffset>3960495</wp:posOffset>
            </wp:positionH>
            <wp:positionV relativeFrom="page">
              <wp:posOffset>418465</wp:posOffset>
            </wp:positionV>
            <wp:extent cx="1107440" cy="1245870"/>
            <wp:effectExtent l="0" t="0" r="10160" b="0"/>
            <wp:wrapThrough wrapText="bothSides">
              <wp:wrapPolygon edited="0">
                <wp:start x="11394" y="0"/>
                <wp:lineTo x="8917" y="440"/>
                <wp:lineTo x="4459" y="4844"/>
                <wp:lineTo x="4459" y="7046"/>
                <wp:lineTo x="1486" y="14092"/>
                <wp:lineTo x="0" y="15853"/>
                <wp:lineTo x="0" y="19376"/>
                <wp:lineTo x="1486" y="21138"/>
                <wp:lineTo x="5450" y="21138"/>
                <wp:lineTo x="16349" y="14092"/>
                <wp:lineTo x="21303" y="9688"/>
                <wp:lineTo x="21303" y="6606"/>
                <wp:lineTo x="13872" y="0"/>
                <wp:lineTo x="11394" y="0"/>
              </wp:wrapPolygon>
            </wp:wrapThrough>
            <wp:docPr id="58" name="Picture 58" descr="Macintosh HD:Applications:Microsoft Office 2011:Office:Media:Clipart: Food &amp; Dining.localized:AA026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Macintosh HD:Applications:Microsoft Office 2011:Office:Media:Clipart: Food &amp; Dining.localized:AA0263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8745" distR="118745" simplePos="0" relativeHeight="251671599" behindDoc="0" locked="0" layoutInCell="1" allowOverlap="1" wp14:anchorId="1B882304" wp14:editId="50B40C2C">
            <wp:simplePos x="0" y="0"/>
            <wp:positionH relativeFrom="page">
              <wp:posOffset>3977640</wp:posOffset>
            </wp:positionH>
            <wp:positionV relativeFrom="page">
              <wp:posOffset>1553845</wp:posOffset>
            </wp:positionV>
            <wp:extent cx="1036955" cy="967105"/>
            <wp:effectExtent l="0" t="0" r="4445" b="0"/>
            <wp:wrapTight wrapText="bothSides">
              <wp:wrapPolygon edited="0">
                <wp:start x="12169" y="0"/>
                <wp:lineTo x="0" y="567"/>
                <wp:lineTo x="0" y="9077"/>
                <wp:lineTo x="3704" y="18154"/>
                <wp:lineTo x="5820" y="20990"/>
                <wp:lineTo x="6349" y="20990"/>
                <wp:lineTo x="9524" y="20990"/>
                <wp:lineTo x="10053" y="20990"/>
                <wp:lineTo x="21164" y="16452"/>
                <wp:lineTo x="21164" y="7375"/>
                <wp:lineTo x="14814" y="0"/>
                <wp:lineTo x="12169" y="0"/>
              </wp:wrapPolygon>
            </wp:wrapTight>
            <wp:docPr id="19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69227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4300" distR="114300" simplePos="0" relativeHeight="251673647" behindDoc="0" locked="0" layoutInCell="1" allowOverlap="1" wp14:anchorId="639FFD3B" wp14:editId="0BC2A5D1">
            <wp:simplePos x="0" y="0"/>
            <wp:positionH relativeFrom="page">
              <wp:posOffset>5067935</wp:posOffset>
            </wp:positionH>
            <wp:positionV relativeFrom="page">
              <wp:posOffset>1221740</wp:posOffset>
            </wp:positionV>
            <wp:extent cx="1144270" cy="1200785"/>
            <wp:effectExtent l="0" t="0" r="0" b="0"/>
            <wp:wrapThrough wrapText="bothSides">
              <wp:wrapPolygon edited="0">
                <wp:start x="3356" y="0"/>
                <wp:lineTo x="0" y="3198"/>
                <wp:lineTo x="0" y="3655"/>
                <wp:lineTo x="3836" y="7767"/>
                <wp:lineTo x="0" y="10966"/>
                <wp:lineTo x="479" y="11879"/>
                <wp:lineTo x="8151" y="15078"/>
                <wp:lineTo x="8151" y="15535"/>
                <wp:lineTo x="17740" y="21017"/>
                <wp:lineTo x="18699" y="21017"/>
                <wp:lineTo x="21097" y="21017"/>
                <wp:lineTo x="21097" y="19647"/>
                <wp:lineTo x="20138" y="15078"/>
                <wp:lineTo x="11507" y="7767"/>
                <wp:lineTo x="5754" y="0"/>
                <wp:lineTo x="3356" y="0"/>
              </wp:wrapPolygon>
            </wp:wrapThrough>
            <wp:docPr id="59" name="Picture 59" descr="Macintosh HD:Applications:Microsoft Office 2011:Office:Media:Clipart: Food &amp; Dining.localized:AA026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Applications:Microsoft Office 2011:Office:Media:Clipart: Food &amp; Dining.localized:AA0263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8745" distR="118745" simplePos="0" relativeHeight="251669551" behindDoc="0" locked="0" layoutInCell="1" allowOverlap="1" wp14:anchorId="2BCD696F" wp14:editId="02528C1D">
            <wp:simplePos x="0" y="0"/>
            <wp:positionH relativeFrom="page">
              <wp:posOffset>5136515</wp:posOffset>
            </wp:positionH>
            <wp:positionV relativeFrom="page">
              <wp:posOffset>-4191635</wp:posOffset>
            </wp:positionV>
            <wp:extent cx="1599565" cy="1599565"/>
            <wp:effectExtent l="0" t="0" r="635" b="635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28" name="Placeholder" descr=":advantage brochure images:42-1604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60440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214" t="15511" r="1796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8745" distR="118745" simplePos="0" relativeHeight="251667503" behindDoc="0" locked="0" layoutInCell="1" allowOverlap="1" wp14:anchorId="02F460AB" wp14:editId="742D322C">
            <wp:simplePos x="0" y="0"/>
            <wp:positionH relativeFrom="page">
              <wp:posOffset>5304155</wp:posOffset>
            </wp:positionH>
            <wp:positionV relativeFrom="page">
              <wp:posOffset>-4679315</wp:posOffset>
            </wp:positionV>
            <wp:extent cx="1599565" cy="1599565"/>
            <wp:effectExtent l="0" t="0" r="635" b="635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27" name="Placeholder" descr=":advantage brochure images:42-1604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60440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214" t="15511" r="1796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8745" distR="118745" simplePos="0" relativeHeight="251665455" behindDoc="0" locked="0" layoutInCell="1" allowOverlap="1" wp14:anchorId="7B561086" wp14:editId="2FC4EF99">
            <wp:simplePos x="0" y="0"/>
            <wp:positionH relativeFrom="page">
              <wp:posOffset>5075555</wp:posOffset>
            </wp:positionH>
            <wp:positionV relativeFrom="page">
              <wp:posOffset>-4465955</wp:posOffset>
            </wp:positionV>
            <wp:extent cx="1599565" cy="1599565"/>
            <wp:effectExtent l="0" t="0" r="635" b="635"/>
            <wp:wrapTight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ight>
            <wp:docPr id="198" name="Placeholder" descr=":advantage brochure images:42-1604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604408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4214" t="15511" r="1796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6A5">
        <w:rPr>
          <w:noProof/>
        </w:rPr>
        <w:drawing>
          <wp:anchor distT="0" distB="0" distL="118745" distR="118745" simplePos="0" relativeHeight="251663407" behindDoc="0" locked="0" layoutInCell="1" allowOverlap="1" wp14:anchorId="792BCC4B" wp14:editId="2049491E">
            <wp:simplePos x="0" y="0"/>
            <wp:positionH relativeFrom="page">
              <wp:posOffset>5048250</wp:posOffset>
            </wp:positionH>
            <wp:positionV relativeFrom="page">
              <wp:posOffset>563880</wp:posOffset>
            </wp:positionV>
            <wp:extent cx="1186180" cy="747395"/>
            <wp:effectExtent l="0" t="0" r="7620" b="0"/>
            <wp:wrapTight wrapText="bothSides">
              <wp:wrapPolygon edited="0">
                <wp:start x="9251" y="0"/>
                <wp:lineTo x="0" y="2936"/>
                <wp:lineTo x="0" y="13213"/>
                <wp:lineTo x="1388" y="20554"/>
                <wp:lineTo x="1850" y="20554"/>
                <wp:lineTo x="5088" y="20554"/>
                <wp:lineTo x="21276" y="17618"/>
                <wp:lineTo x="21276" y="1468"/>
                <wp:lineTo x="13876" y="0"/>
                <wp:lineTo x="9251" y="0"/>
              </wp:wrapPolygon>
            </wp:wrapTight>
            <wp:docPr id="2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BXP498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6A5">
        <w:rPr>
          <w:noProof/>
        </w:rPr>
        <mc:AlternateContent>
          <mc:Choice Requires="wps">
            <w:drawing>
              <wp:anchor distT="0" distB="0" distL="114300" distR="114300" simplePos="0" relativeHeight="251661359" behindDoc="0" locked="0" layoutInCell="1" allowOverlap="1" wp14:anchorId="798736FA" wp14:editId="535511E0">
                <wp:simplePos x="0" y="0"/>
                <wp:positionH relativeFrom="page">
                  <wp:posOffset>3977640</wp:posOffset>
                </wp:positionH>
                <wp:positionV relativeFrom="page">
                  <wp:posOffset>2520950</wp:posOffset>
                </wp:positionV>
                <wp:extent cx="2133600" cy="481330"/>
                <wp:effectExtent l="0" t="0" r="0" b="1270"/>
                <wp:wrapThrough wrapText="bothSides">
                  <wp:wrapPolygon edited="0">
                    <wp:start x="257" y="0"/>
                    <wp:lineTo x="257" y="20517"/>
                    <wp:lineTo x="21086" y="20517"/>
                    <wp:lineTo x="21086" y="0"/>
                    <wp:lineTo x="257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296C" w:rsidRPr="00E916A5" w:rsidRDefault="0013296C" w:rsidP="00E916A5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916A5">
                              <w:rPr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  <w:t>Eligible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8" type="#_x0000_t202" style="position:absolute;margin-left:313.2pt;margin-top:198.5pt;width:168pt;height:37.9pt;z-index:2516613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JCD9QCAAAf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" mv:complextextbox="1" filled="f" stroked="f">
                <v:textbox>
                  <w:txbxContent>
                    <w:p w:rsidR="0013296C" w:rsidRPr="00E916A5" w:rsidRDefault="0013296C" w:rsidP="00E916A5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E916A5">
                        <w:rPr>
                          <w:color w:val="FFFFFF" w:themeColor="background1"/>
                          <w:sz w:val="36"/>
                          <w:szCs w:val="36"/>
                          <w:u w:val="single"/>
                        </w:rPr>
                        <w:t>Eligible Items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916A5">
        <w:rPr>
          <w:noProof/>
        </w:rPr>
        <w:drawing>
          <wp:anchor distT="0" distB="0" distL="114300" distR="114300" simplePos="0" relativeHeight="251660335" behindDoc="0" locked="0" layoutInCell="1" allowOverlap="1" wp14:anchorId="019B9E5D" wp14:editId="4A16FD0C">
            <wp:simplePos x="0" y="0"/>
            <wp:positionH relativeFrom="page">
              <wp:posOffset>457200</wp:posOffset>
            </wp:positionH>
            <wp:positionV relativeFrom="page">
              <wp:posOffset>4375785</wp:posOffset>
            </wp:positionV>
            <wp:extent cx="2599690" cy="2520315"/>
            <wp:effectExtent l="101600" t="101600" r="118110" b="1086485"/>
            <wp:wrapThrough wrapText="bothSides">
              <wp:wrapPolygon edited="0">
                <wp:start x="8442" y="-871"/>
                <wp:lineTo x="2110" y="-435"/>
                <wp:lineTo x="2110" y="3048"/>
                <wp:lineTo x="0" y="3048"/>
                <wp:lineTo x="0" y="6531"/>
                <wp:lineTo x="-844" y="6531"/>
                <wp:lineTo x="-422" y="16980"/>
                <wp:lineTo x="1055" y="16980"/>
                <wp:lineTo x="1055" y="18286"/>
                <wp:lineTo x="4854" y="20463"/>
                <wp:lineTo x="1688" y="22422"/>
                <wp:lineTo x="1688" y="23946"/>
                <wp:lineTo x="211" y="23946"/>
                <wp:lineTo x="211" y="28517"/>
                <wp:lineTo x="6542" y="30694"/>
                <wp:lineTo x="14773" y="30694"/>
                <wp:lineTo x="14984" y="30259"/>
                <wp:lineTo x="21315" y="27429"/>
                <wp:lineTo x="20260" y="24163"/>
                <wp:lineTo x="16883" y="20463"/>
                <wp:lineTo x="20682" y="16980"/>
                <wp:lineTo x="21948" y="13497"/>
                <wp:lineTo x="22370" y="10014"/>
                <wp:lineTo x="21526" y="6531"/>
                <wp:lineTo x="19416" y="2612"/>
                <wp:lineTo x="14140" y="-435"/>
                <wp:lineTo x="13085" y="-871"/>
                <wp:lineTo x="8442" y="-871"/>
              </wp:wrapPolygon>
            </wp:wrapThrough>
            <wp:docPr id="57" name="Picture 57" descr="Macintosh HD:Applications:Microsoft Office 2011:Office:Media:Clipart:Photos.localized:j018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Applications:Microsoft Office 2011:Office:Media:Clipart:Photos.localized:j01826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5203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6A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EF69617" wp14:editId="04E8E8C5">
                <wp:simplePos x="0" y="0"/>
                <wp:positionH relativeFrom="page">
                  <wp:posOffset>584200</wp:posOffset>
                </wp:positionH>
                <wp:positionV relativeFrom="page">
                  <wp:posOffset>647065</wp:posOffset>
                </wp:positionV>
                <wp:extent cx="2326005" cy="3075849"/>
                <wp:effectExtent l="0" t="0" r="0" b="23495"/>
                <wp:wrapTight wrapText="bothSides">
                  <wp:wrapPolygon edited="0">
                    <wp:start x="236" y="0"/>
                    <wp:lineTo x="236" y="21587"/>
                    <wp:lineTo x="20993" y="21587"/>
                    <wp:lineTo x="20993" y="0"/>
                    <wp:lineTo x="236" y="0"/>
                  </wp:wrapPolygon>
                </wp:wrapTight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30758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13296C" w:rsidRDefault="0013296C" w:rsidP="00E916A5">
                            <w:pPr>
                              <w:pStyle w:val="Heading2"/>
                            </w:pPr>
                            <w:r>
                              <w:t xml:space="preserve">What you can buy at the market with EBT and Market Bucks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46pt;margin-top:50.95pt;width:183.15pt;height:242.2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VI/vY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" filled="f" stroked="f">
                <v:textbox inset=",0,,0">
                  <w:txbxContent>
                    <w:p w:rsidR="0013296C" w:rsidRDefault="0013296C" w:rsidP="00E916A5">
                      <w:pPr>
                        <w:pStyle w:val="Heading2"/>
                      </w:pPr>
                      <w:r>
                        <w:t xml:space="preserve">What you can buy at the market with EBT and Market Bucks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47FA">
        <w:rPr>
          <w:noProof/>
        </w:rPr>
        <w:drawing>
          <wp:anchor distT="0" distB="0" distL="114300" distR="114300" simplePos="0" relativeHeight="251658281" behindDoc="0" locked="0" layoutInCell="1" allowOverlap="1" wp14:anchorId="79A0D61B" wp14:editId="2A42D0C2">
            <wp:simplePos x="0" y="0"/>
            <wp:positionH relativeFrom="page">
              <wp:posOffset>434340</wp:posOffset>
            </wp:positionH>
            <wp:positionV relativeFrom="page">
              <wp:posOffset>4754880</wp:posOffset>
            </wp:positionV>
            <wp:extent cx="9189720" cy="2575560"/>
            <wp:effectExtent l="0" t="0" r="508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9A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4536BC8D" wp14:editId="5FEC4C01">
                <wp:simplePos x="0" y="0"/>
                <wp:positionH relativeFrom="page">
                  <wp:posOffset>3871595</wp:posOffset>
                </wp:positionH>
                <wp:positionV relativeFrom="page">
                  <wp:posOffset>2520950</wp:posOffset>
                </wp:positionV>
                <wp:extent cx="2340610" cy="2476500"/>
                <wp:effectExtent l="0" t="0" r="0" b="12700"/>
                <wp:wrapTight wrapText="bothSides">
                  <wp:wrapPolygon edited="0">
                    <wp:start x="234" y="0"/>
                    <wp:lineTo x="234" y="21489"/>
                    <wp:lineTo x="21096" y="21489"/>
                    <wp:lineTo x="21096" y="0"/>
                    <wp:lineTo x="234" y="0"/>
                  </wp:wrapPolygon>
                </wp:wrapTight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13296C" w:rsidRDefault="0013296C" w:rsidP="00E916A5">
                            <w:pPr>
                              <w:pStyle w:val="BodyText2"/>
                            </w:pPr>
                            <w:r>
                              <w:t xml:space="preserve">Food Items: </w:t>
                            </w:r>
                          </w:p>
                          <w:p w:rsidR="0013296C" w:rsidRDefault="0013296C" w:rsidP="00E916A5">
                            <w:pPr>
                              <w:pStyle w:val="BodyText2"/>
                            </w:pPr>
                            <w:r>
                              <w:t>Breads &amp; Cereals</w:t>
                            </w:r>
                          </w:p>
                          <w:p w:rsidR="0013296C" w:rsidRDefault="0013296C" w:rsidP="00E916A5">
                            <w:pPr>
                              <w:pStyle w:val="BodyText2"/>
                            </w:pPr>
                            <w:r>
                              <w:t>Fruits &amp; Vegetables</w:t>
                            </w:r>
                          </w:p>
                          <w:p w:rsidR="0013296C" w:rsidRDefault="0013296C" w:rsidP="00E916A5">
                            <w:pPr>
                              <w:pStyle w:val="BodyText2"/>
                            </w:pPr>
                            <w:r>
                              <w:t>Meat, Fish, &amp; Poultry</w:t>
                            </w:r>
                          </w:p>
                          <w:p w:rsidR="0013296C" w:rsidRDefault="0013296C" w:rsidP="00E916A5">
                            <w:pPr>
                              <w:pStyle w:val="BodyText2"/>
                            </w:pPr>
                            <w:r>
                              <w:t>Dairy Products</w:t>
                            </w:r>
                          </w:p>
                          <w:p w:rsidR="0013296C" w:rsidRDefault="0013296C" w:rsidP="00E916A5">
                            <w:pPr>
                              <w:pStyle w:val="BodyText2"/>
                            </w:pPr>
                            <w:r>
                              <w:t xml:space="preserve">Seeds &amp; Plants (that produce food for the household)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304.85pt;margin-top:198.5pt;width:184.3pt;height:19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" mv:complextextbox="1" o:allowincell="f" filled="f" stroked="f">
                <v:textbox inset=",0,,0">
                  <w:txbxContent>
                    <w:p w:rsidR="0013296C" w:rsidRDefault="0013296C" w:rsidP="00E916A5">
                      <w:pPr>
                        <w:pStyle w:val="BodyText2"/>
                      </w:pPr>
                      <w:r>
                        <w:t xml:space="preserve">Food Items: </w:t>
                      </w:r>
                    </w:p>
                    <w:p w:rsidR="0013296C" w:rsidRDefault="0013296C" w:rsidP="00E916A5">
                      <w:pPr>
                        <w:pStyle w:val="BodyText2"/>
                      </w:pPr>
                      <w:r>
                        <w:t>Breads &amp; Cereals</w:t>
                      </w:r>
                    </w:p>
                    <w:p w:rsidR="0013296C" w:rsidRDefault="0013296C" w:rsidP="00E916A5">
                      <w:pPr>
                        <w:pStyle w:val="BodyText2"/>
                      </w:pPr>
                      <w:r>
                        <w:t>Fruits &amp; Vegetables</w:t>
                      </w:r>
                    </w:p>
                    <w:p w:rsidR="0013296C" w:rsidRDefault="0013296C" w:rsidP="00E916A5">
                      <w:pPr>
                        <w:pStyle w:val="BodyText2"/>
                      </w:pPr>
                      <w:r>
                        <w:t>Meat, Fish, &amp; Poultry</w:t>
                      </w:r>
                    </w:p>
                    <w:p w:rsidR="0013296C" w:rsidRDefault="0013296C" w:rsidP="00E916A5">
                      <w:pPr>
                        <w:pStyle w:val="BodyText2"/>
                      </w:pPr>
                      <w:r>
                        <w:t>Dairy Products</w:t>
                      </w:r>
                    </w:p>
                    <w:p w:rsidR="0013296C" w:rsidRDefault="0013296C" w:rsidP="00E916A5">
                      <w:pPr>
                        <w:pStyle w:val="BodyText2"/>
                      </w:pPr>
                      <w:r>
                        <w:t xml:space="preserve">Seeds &amp; Plants (that produce food for the household)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E916A5" w:rsidSect="00E916A5">
      <w:headerReference w:type="default" r:id="rId20"/>
      <w:headerReference w:type="first" r:id="rId21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AE3" w:rsidRDefault="00971AE3">
      <w:r>
        <w:separator/>
      </w:r>
    </w:p>
  </w:endnote>
  <w:endnote w:type="continuationSeparator" w:id="0">
    <w:p w:rsidR="00971AE3" w:rsidRDefault="00971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AE3" w:rsidRDefault="00971AE3">
      <w:r>
        <w:separator/>
      </w:r>
    </w:p>
  </w:footnote>
  <w:footnote w:type="continuationSeparator" w:id="0">
    <w:p w:rsidR="00971AE3" w:rsidRDefault="00971A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96C" w:rsidRDefault="001329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33759C8" wp14:editId="7DF3EA99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4445" r="0" b="0"/>
              <wp:wrapNone/>
              <wp:docPr id="4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it1l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aCK3WUwMAAGAHAAAOAAAAAAAA&#10;AAAAAAAAACwCAABkcnMvZTJvRG9jLnhtbFBLAQItABQABgAIAAAAIQCvr/HG5AAAAAwBAAAPAAAA&#10;AAAAAAAAAAAAAKsFAABkcnMvZG93bnJldi54bWxQSwUGAAAAAAQABADzAAAAvAYAAAAA&#10;" o:allowincell="f" fillcolor="#c6e7fc [3214]" stroked="f" strokecolor="#4a7ebb" strokeweight="1.5pt">
              <v:fill color2="#073e8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96C" w:rsidRDefault="001329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1D7C1B82" wp14:editId="31921CA3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3175" t="0" r="0" b="0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BvDV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l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" o:allowincell="f" fillcolor="#c6e7fc [3214]" stroked="f" strokecolor="#4a7ebb" strokeweight="1.5pt">
              <v:fill color2="#073e8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3D381980" wp14:editId="17BB76EF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1270" t="0" r="1905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vMN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A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AFW8w2VwMAAGAHAAAOAAAA&#10;AAAAAAAAAAAAACwCAABkcnMvZTJvRG9jLnhtbFBLAQItABQABgAIAAAAIQCMUVsV4wAAAAsBAAAP&#10;AAAAAAAAAAAAAAAAAK8FAABkcnMvZG93bnJldi54bWxQSwUGAAAAAAQABADzAAAAvwYAAAAA&#10;" o:allowincell="f" fillcolor="#c6e7fc [3214]" stroked="f" strokecolor="#4a7ebb" strokeweight="1.5pt">
              <v:fill color2="#073e8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2C372416" wp14:editId="2F3FA6BF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" o:allowincell="f" fillcolor="#c6e7fc [3214]" stroked="f" strokecolor="#4a7ebb" strokeweight="1.5pt">
              <v:fill color2="#073e87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916A5"/>
    <w:rsid w:val="0013296C"/>
    <w:rsid w:val="0027736C"/>
    <w:rsid w:val="003532AE"/>
    <w:rsid w:val="00355E27"/>
    <w:rsid w:val="00490793"/>
    <w:rsid w:val="00577AB2"/>
    <w:rsid w:val="005B37FF"/>
    <w:rsid w:val="00683D38"/>
    <w:rsid w:val="00844F62"/>
    <w:rsid w:val="00971AE3"/>
    <w:rsid w:val="00A30E88"/>
    <w:rsid w:val="00A547FA"/>
    <w:rsid w:val="00C21043"/>
    <w:rsid w:val="00C97488"/>
    <w:rsid w:val="00E916A5"/>
    <w:rsid w:val="00F76E2C"/>
    <w:rsid w:val="00FF19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BB8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073E8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073E8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073E87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073E87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073E87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073E87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w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Flow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Flow Trifold Brochure.dotx</Template>
  <TotalTime>5</TotalTime>
  <Pages>1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Innes</dc:creator>
  <cp:keywords/>
  <dc:description/>
  <cp:lastModifiedBy>Lauren Innes</cp:lastModifiedBy>
  <cp:revision>1</cp:revision>
  <cp:lastPrinted>2007-09-24T18:24:00Z</cp:lastPrinted>
  <dcterms:created xsi:type="dcterms:W3CDTF">2016-10-30T15:32:00Z</dcterms:created>
  <dcterms:modified xsi:type="dcterms:W3CDTF">2016-10-30T19:17:00Z</dcterms:modified>
  <cp:category/>
</cp:coreProperties>
</file>